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3D3" w:rsidRPr="00651967" w:rsidRDefault="003873D3" w:rsidP="00EF0985">
      <w:pPr>
        <w:ind w:left="843" w:firstLine="6237"/>
        <w:rPr>
          <w:b/>
          <w:sz w:val="18"/>
        </w:rPr>
      </w:pPr>
    </w:p>
    <w:p w:rsidR="003873D3" w:rsidRDefault="003873D3" w:rsidP="00300D38">
      <w:pPr>
        <w:ind w:left="843" w:firstLine="6237"/>
        <w:jc w:val="both"/>
        <w:rPr>
          <w:sz w:val="18"/>
        </w:rPr>
      </w:pPr>
      <w:r>
        <w:rPr>
          <w:sz w:val="18"/>
        </w:rPr>
        <w:t>Załącznik do uchwały Nr XXIX/280/13</w:t>
      </w:r>
    </w:p>
    <w:p w:rsidR="003873D3" w:rsidRDefault="003873D3" w:rsidP="00300D38">
      <w:pPr>
        <w:ind w:left="843" w:firstLine="6237"/>
        <w:rPr>
          <w:sz w:val="18"/>
        </w:rPr>
      </w:pPr>
      <w:r>
        <w:rPr>
          <w:sz w:val="18"/>
        </w:rPr>
        <w:t>Rady Gminy Nowa Wieś Wielka</w:t>
      </w:r>
    </w:p>
    <w:p w:rsidR="003873D3" w:rsidRDefault="003873D3" w:rsidP="00300D38">
      <w:pPr>
        <w:ind w:left="843" w:firstLine="6237"/>
        <w:rPr>
          <w:sz w:val="18"/>
        </w:rPr>
      </w:pPr>
      <w:r>
        <w:rPr>
          <w:sz w:val="18"/>
        </w:rPr>
        <w:t>z dnia 19 września 2013 r.</w:t>
      </w:r>
    </w:p>
    <w:p w:rsidR="003873D3" w:rsidRDefault="003873D3" w:rsidP="005058FE">
      <w:pPr>
        <w:rPr>
          <w:sz w:val="16"/>
          <w:szCs w:val="16"/>
        </w:rPr>
      </w:pPr>
    </w:p>
    <w:p w:rsidR="003873D3" w:rsidRDefault="003873D3" w:rsidP="005058FE">
      <w:pPr>
        <w:jc w:val="center"/>
        <w:rPr>
          <w:sz w:val="16"/>
          <w:szCs w:val="16"/>
        </w:rPr>
      </w:pPr>
    </w:p>
    <w:p w:rsidR="003873D3" w:rsidRDefault="003873D3" w:rsidP="005058FE">
      <w:pPr>
        <w:jc w:val="center"/>
        <w:rPr>
          <w:sz w:val="16"/>
          <w:szCs w:val="16"/>
        </w:rPr>
      </w:pPr>
      <w:r>
        <w:rPr>
          <w:sz w:val="16"/>
          <w:szCs w:val="16"/>
        </w:rPr>
        <w:t>POLA JASNE WYPEŁNIĆ DUŻYMI, DRUKOWANYMI LITERAMI, CZARNYM LUB NIEBIESKIM KOLOREM</w:t>
      </w:r>
    </w:p>
    <w:p w:rsidR="003873D3" w:rsidRDefault="003873D3" w:rsidP="005058FE">
      <w:pPr>
        <w:jc w:val="center"/>
        <w:rPr>
          <w:sz w:val="16"/>
          <w:szCs w:val="16"/>
        </w:rPr>
      </w:pPr>
      <w:r>
        <w:rPr>
          <w:sz w:val="20"/>
          <w:szCs w:val="20"/>
        </w:rPr>
        <w:t>_________________________________________________________________________________</w:t>
      </w:r>
    </w:p>
    <w:p w:rsidR="003873D3" w:rsidRDefault="003873D3" w:rsidP="005058FE">
      <w:pPr>
        <w:jc w:val="both"/>
        <w:rPr>
          <w:sz w:val="14"/>
          <w:szCs w:val="14"/>
        </w:rPr>
      </w:pPr>
    </w:p>
    <w:p w:rsidR="003873D3" w:rsidRDefault="003873D3" w:rsidP="005058FE">
      <w:pPr>
        <w:jc w:val="center"/>
        <w:rPr>
          <w:b/>
          <w:sz w:val="20"/>
        </w:rPr>
      </w:pPr>
      <w:r>
        <w:rPr>
          <w:b/>
          <w:sz w:val="20"/>
        </w:rPr>
        <w:t xml:space="preserve">DEKLARACJA </w:t>
      </w:r>
    </w:p>
    <w:p w:rsidR="003873D3" w:rsidRDefault="003873D3" w:rsidP="005058FE">
      <w:pPr>
        <w:jc w:val="center"/>
        <w:rPr>
          <w:b/>
          <w:sz w:val="22"/>
        </w:rPr>
      </w:pPr>
      <w:r>
        <w:rPr>
          <w:b/>
          <w:sz w:val="20"/>
        </w:rPr>
        <w:t>O WYSOKOŚCI OPŁATY ZA GOSPODAROWANIE ODPADAMI KOMUNALNYMI</w:t>
      </w:r>
    </w:p>
    <w:p w:rsidR="003873D3" w:rsidRDefault="003873D3" w:rsidP="005058FE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</w:tblGrid>
      <w:tr w:rsidR="003873D3" w:rsidTr="005058FE">
        <w:tc>
          <w:tcPr>
            <w:tcW w:w="3794" w:type="dxa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sz w:val="16"/>
              </w:rPr>
            </w:pPr>
            <w:r>
              <w:rPr>
                <w:sz w:val="16"/>
              </w:rPr>
              <w:t>Data wpływu deklaracji</w:t>
            </w:r>
          </w:p>
          <w:p w:rsidR="003873D3" w:rsidRDefault="003873D3">
            <w:pPr>
              <w:spacing w:line="276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……… : ……….. : ……….</w:t>
            </w:r>
          </w:p>
        </w:tc>
      </w:tr>
    </w:tbl>
    <w:p w:rsidR="003873D3" w:rsidRDefault="003873D3" w:rsidP="005058FE">
      <w:pPr>
        <w:jc w:val="center"/>
        <w:rPr>
          <w:b/>
          <w:sz w:val="20"/>
        </w:rPr>
      </w:pPr>
    </w:p>
    <w:p w:rsidR="003873D3" w:rsidRDefault="003873D3" w:rsidP="005058FE">
      <w:pPr>
        <w:jc w:val="both"/>
        <w:rPr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5"/>
        <w:gridCol w:w="819"/>
        <w:gridCol w:w="817"/>
        <w:gridCol w:w="819"/>
        <w:gridCol w:w="819"/>
        <w:gridCol w:w="1521"/>
        <w:gridCol w:w="821"/>
        <w:gridCol w:w="959"/>
        <w:gridCol w:w="1286"/>
        <w:gridCol w:w="1034"/>
      </w:tblGrid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tabs>
                <w:tab w:val="left" w:pos="1980"/>
              </w:tabs>
              <w:spacing w:line="276" w:lineRule="auto"/>
              <w:rPr>
                <w:sz w:val="7"/>
                <w:szCs w:val="7"/>
              </w:rPr>
            </w:pPr>
          </w:p>
          <w:p w:rsidR="003873D3" w:rsidRDefault="003873D3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Podstawa prawna:         Ustawa z dnia 13 września 1996 r. o utrzymaniu czystości i porządku w gminach (Dz. U. z 2012 r.,  poz. 391 ze zm.).</w:t>
            </w:r>
          </w:p>
          <w:p w:rsidR="003873D3" w:rsidRDefault="003873D3">
            <w:pPr>
              <w:spacing w:line="276" w:lineRule="auto"/>
              <w:rPr>
                <w:sz w:val="16"/>
              </w:rPr>
            </w:pPr>
          </w:p>
          <w:p w:rsidR="003873D3" w:rsidRDefault="003873D3" w:rsidP="005058FE">
            <w:pPr>
              <w:spacing w:line="276" w:lineRule="auto"/>
              <w:ind w:left="1560" w:hanging="1560"/>
              <w:rPr>
                <w:sz w:val="16"/>
              </w:rPr>
            </w:pPr>
            <w:r>
              <w:rPr>
                <w:sz w:val="16"/>
              </w:rPr>
              <w:t>Składający:                     Formularz przeznaczony jest dla właścicieli nieruchomości, współwłaścicieli, użytkowników wieczystych oraz  jednostek  organizacyjnych i osób posiadających nieruchomość w zarządzie lub użytkowaniu, a także innych podmiotów władających  nieruchomością.</w:t>
            </w:r>
          </w:p>
          <w:p w:rsidR="003873D3" w:rsidRDefault="003873D3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3873D3" w:rsidTr="008A32C7">
        <w:trPr>
          <w:trHeight w:val="407"/>
        </w:trPr>
        <w:tc>
          <w:tcPr>
            <w:tcW w:w="5000" w:type="pct"/>
            <w:gridSpan w:val="10"/>
            <w:shd w:val="clear" w:color="auto" w:fill="E6E6E6"/>
            <w:vAlign w:val="center"/>
          </w:tcPr>
          <w:p w:rsidR="003873D3" w:rsidRDefault="003873D3">
            <w:pPr>
              <w:spacing w:line="276" w:lineRule="auto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A. ORGAN WŁAŚCIWY, DO KTÓREGO SKŁADANA JEST DEKLARACJA</w:t>
            </w:r>
          </w:p>
        </w:tc>
      </w:tr>
      <w:tr w:rsidR="003873D3" w:rsidTr="008A32C7">
        <w:trPr>
          <w:trHeight w:val="407"/>
        </w:trPr>
        <w:tc>
          <w:tcPr>
            <w:tcW w:w="5000" w:type="pct"/>
            <w:gridSpan w:val="10"/>
            <w:shd w:val="clear" w:color="auto" w:fill="E6E6E6"/>
            <w:vAlign w:val="center"/>
          </w:tcPr>
          <w:p w:rsidR="003873D3" w:rsidRDefault="003873D3">
            <w:pPr>
              <w:spacing w:line="276" w:lineRule="auto"/>
              <w:rPr>
                <w:b/>
                <w:sz w:val="16"/>
              </w:rPr>
            </w:pPr>
          </w:p>
          <w:p w:rsidR="003873D3" w:rsidRDefault="003873D3">
            <w:pPr>
              <w:spacing w:line="276" w:lineRule="auto"/>
              <w:rPr>
                <w:b/>
                <w:sz w:val="16"/>
              </w:rPr>
            </w:pPr>
            <w:r>
              <w:rPr>
                <w:b/>
                <w:sz w:val="16"/>
                <w:szCs w:val="22"/>
              </w:rPr>
              <w:t>WÓJT GMINY NOWA WIEŚ WIELKA</w:t>
            </w:r>
          </w:p>
          <w:p w:rsidR="003873D3" w:rsidRDefault="003873D3">
            <w:pPr>
              <w:spacing w:line="276" w:lineRule="auto"/>
              <w:rPr>
                <w:b/>
                <w:sz w:val="16"/>
              </w:rPr>
            </w:pPr>
          </w:p>
        </w:tc>
      </w:tr>
      <w:tr w:rsidR="003873D3" w:rsidTr="008A32C7">
        <w:trPr>
          <w:trHeight w:val="426"/>
        </w:trPr>
        <w:tc>
          <w:tcPr>
            <w:tcW w:w="5000" w:type="pct"/>
            <w:gridSpan w:val="10"/>
            <w:shd w:val="clear" w:color="auto" w:fill="E6E6E6"/>
            <w:vAlign w:val="center"/>
          </w:tcPr>
          <w:p w:rsidR="003873D3" w:rsidRDefault="003873D3">
            <w:pPr>
              <w:spacing w:line="276" w:lineRule="auto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B. MIEJSCE SKŁADANIA DEKLARACJI</w:t>
            </w:r>
          </w:p>
        </w:tc>
      </w:tr>
      <w:tr w:rsidR="003873D3" w:rsidTr="008A32C7">
        <w:trPr>
          <w:trHeight w:val="426"/>
        </w:trPr>
        <w:tc>
          <w:tcPr>
            <w:tcW w:w="5000" w:type="pct"/>
            <w:gridSpan w:val="10"/>
            <w:shd w:val="clear" w:color="auto" w:fill="E6E6E6"/>
            <w:vAlign w:val="center"/>
          </w:tcPr>
          <w:p w:rsidR="003873D3" w:rsidRDefault="003873D3">
            <w:pPr>
              <w:spacing w:line="276" w:lineRule="auto"/>
              <w:rPr>
                <w:b/>
                <w:sz w:val="16"/>
                <w:szCs w:val="21"/>
              </w:rPr>
            </w:pPr>
          </w:p>
          <w:p w:rsidR="003873D3" w:rsidRDefault="003873D3">
            <w:pPr>
              <w:spacing w:line="276" w:lineRule="auto"/>
              <w:rPr>
                <w:b/>
                <w:sz w:val="16"/>
                <w:szCs w:val="21"/>
              </w:rPr>
            </w:pPr>
            <w:r>
              <w:rPr>
                <w:b/>
                <w:sz w:val="16"/>
                <w:szCs w:val="21"/>
              </w:rPr>
              <w:t>URZĄD GMINY NOWA WIEŚ WIELKA</w:t>
            </w:r>
          </w:p>
          <w:p w:rsidR="003873D3" w:rsidRDefault="003873D3">
            <w:pPr>
              <w:spacing w:line="276" w:lineRule="auto"/>
              <w:rPr>
                <w:b/>
                <w:sz w:val="16"/>
                <w:szCs w:val="21"/>
              </w:rPr>
            </w:pPr>
            <w:r>
              <w:rPr>
                <w:b/>
                <w:sz w:val="16"/>
                <w:szCs w:val="21"/>
              </w:rPr>
              <w:t>UL. OGRODOWA 2</w:t>
            </w:r>
          </w:p>
          <w:p w:rsidR="003873D3" w:rsidRDefault="003873D3" w:rsidP="00ED2105">
            <w:pPr>
              <w:spacing w:line="276" w:lineRule="auto"/>
              <w:rPr>
                <w:sz w:val="16"/>
                <w:szCs w:val="21"/>
              </w:rPr>
            </w:pPr>
            <w:r>
              <w:rPr>
                <w:b/>
                <w:sz w:val="16"/>
                <w:szCs w:val="21"/>
              </w:rPr>
              <w:t>86-060 NOWA WIEŚ WIELKA</w:t>
            </w: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C. OBOWIĄZEK ZŁOŻENIA DEKLARACJI</w:t>
            </w:r>
          </w:p>
        </w:tc>
      </w:tr>
      <w:tr w:rsidR="003873D3" w:rsidTr="008A32C7">
        <w:tc>
          <w:tcPr>
            <w:tcW w:w="5000" w:type="pct"/>
            <w:gridSpan w:val="10"/>
          </w:tcPr>
          <w:p w:rsidR="003873D3" w:rsidRDefault="003873D3">
            <w:pPr>
              <w:spacing w:line="276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1. Okoliczności powodujące obowiązek złożenia deklaracji:  </w:t>
            </w:r>
            <w:r>
              <w:rPr>
                <w:i/>
                <w:sz w:val="16"/>
                <w:szCs w:val="20"/>
              </w:rPr>
              <w:t>(zaznaczyć właściwy kwadrat)</w:t>
            </w:r>
          </w:p>
          <w:p w:rsidR="003873D3" w:rsidRDefault="003873D3">
            <w:pPr>
              <w:spacing w:line="276" w:lineRule="auto"/>
              <w:jc w:val="both"/>
              <w:rPr>
                <w:sz w:val="16"/>
                <w:szCs w:val="20"/>
              </w:rPr>
            </w:pPr>
          </w:p>
          <w:p w:rsidR="003873D3" w:rsidRDefault="003873D3" w:rsidP="000C0004">
            <w:pPr>
              <w:tabs>
                <w:tab w:val="left" w:pos="0"/>
              </w:tabs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    </w:t>
            </w:r>
            <w:r w:rsidRPr="00055AAF">
              <w:rPr>
                <w:color w:val="000000"/>
                <w:sz w:val="18"/>
                <w:szCs w:val="18"/>
              </w:rPr>
              <w:t>□</w:t>
            </w:r>
            <w:r>
              <w:rPr>
                <w:color w:val="000000"/>
                <w:sz w:val="16"/>
                <w:szCs w:val="20"/>
              </w:rPr>
              <w:t xml:space="preserve">    pierwsza deklaracja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 w:rsidRPr="00055AAF">
              <w:rPr>
                <w:color w:val="000000"/>
                <w:sz w:val="20"/>
                <w:szCs w:val="20"/>
              </w:rPr>
              <w:t xml:space="preserve">    </w:t>
            </w:r>
            <w:r w:rsidRPr="00055AAF">
              <w:rPr>
                <w:color w:val="000000"/>
                <w:sz w:val="18"/>
                <w:szCs w:val="18"/>
              </w:rPr>
              <w:t>□</w:t>
            </w:r>
            <w:r>
              <w:rPr>
                <w:color w:val="000000"/>
                <w:sz w:val="16"/>
                <w:szCs w:val="20"/>
              </w:rPr>
              <w:t xml:space="preserve">    zmiana danych zawartych w deklaracji      (data zaistnienia zmian ……………………………..…)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                                                                                                                      (dzień – miesiąc – rok)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D. PODMIOT SKŁADAJĄCY DEKLARACJĘ</w:t>
            </w:r>
          </w:p>
        </w:tc>
      </w:tr>
      <w:tr w:rsidR="003873D3" w:rsidTr="008A32C7">
        <w:tc>
          <w:tcPr>
            <w:tcW w:w="5000" w:type="pct"/>
            <w:gridSpan w:val="10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2. Składający: </w:t>
            </w:r>
            <w:r>
              <w:rPr>
                <w:i/>
                <w:color w:val="000000"/>
                <w:sz w:val="16"/>
                <w:szCs w:val="20"/>
              </w:rPr>
              <w:t>(zaznaczyć właściwy kwadrat)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     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       </w:t>
            </w:r>
            <w:r w:rsidRPr="00055AAF">
              <w:rPr>
                <w:color w:val="000000"/>
                <w:sz w:val="18"/>
                <w:szCs w:val="18"/>
              </w:rPr>
              <w:t>□</w:t>
            </w:r>
            <w:r>
              <w:rPr>
                <w:color w:val="000000"/>
                <w:sz w:val="16"/>
                <w:szCs w:val="20"/>
              </w:rPr>
              <w:t xml:space="preserve">  właściciel nieruchomości          </w:t>
            </w:r>
            <w:r w:rsidRPr="00055AAF">
              <w:rPr>
                <w:color w:val="000000"/>
                <w:sz w:val="18"/>
                <w:szCs w:val="18"/>
              </w:rPr>
              <w:t>□</w:t>
            </w:r>
            <w:r>
              <w:rPr>
                <w:color w:val="000000"/>
                <w:sz w:val="16"/>
                <w:szCs w:val="20"/>
              </w:rPr>
              <w:t xml:space="preserve">  współwłaściciel            </w:t>
            </w:r>
            <w:r w:rsidRPr="00055AAF">
              <w:rPr>
                <w:color w:val="000000"/>
                <w:sz w:val="18"/>
                <w:szCs w:val="18"/>
              </w:rPr>
              <w:t xml:space="preserve"> □</w:t>
            </w:r>
            <w:r>
              <w:rPr>
                <w:color w:val="000000"/>
                <w:sz w:val="16"/>
                <w:szCs w:val="20"/>
              </w:rPr>
              <w:t xml:space="preserve">  użytkownik wieczysty  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       </w:t>
            </w:r>
            <w:r w:rsidRPr="00055AAF">
              <w:rPr>
                <w:color w:val="000000"/>
                <w:sz w:val="18"/>
                <w:szCs w:val="18"/>
              </w:rPr>
              <w:t>□</w:t>
            </w:r>
            <w:r>
              <w:rPr>
                <w:color w:val="000000"/>
                <w:sz w:val="16"/>
                <w:szCs w:val="20"/>
              </w:rPr>
              <w:t xml:space="preserve"> jednostka organizacyjna lub osoba posiadająca nieruchomość w zarządzie lub użytkowaniu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       </w:t>
            </w:r>
            <w:r w:rsidRPr="00055AAF">
              <w:rPr>
                <w:color w:val="000000"/>
                <w:sz w:val="18"/>
                <w:szCs w:val="18"/>
              </w:rPr>
              <w:t>□</w:t>
            </w:r>
            <w:r>
              <w:rPr>
                <w:color w:val="000000"/>
                <w:sz w:val="16"/>
                <w:szCs w:val="20"/>
              </w:rPr>
              <w:t xml:space="preserve">  inny podmiot władający nieruchomością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 xml:space="preserve">E. DANE SKŁADAJĄCEGO DEKLARACJĘ </w:t>
            </w: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sz w:val="16"/>
              </w:rPr>
            </w:pPr>
            <w:r>
              <w:rPr>
                <w:b/>
                <w:sz w:val="16"/>
                <w:szCs w:val="22"/>
              </w:rPr>
              <w:t>E.1. OSOBA FIZYCZNA</w:t>
            </w:r>
          </w:p>
        </w:tc>
      </w:tr>
      <w:tr w:rsidR="003873D3" w:rsidTr="00ED2105">
        <w:tc>
          <w:tcPr>
            <w:tcW w:w="2303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3. Nazwisko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  <w:tc>
          <w:tcPr>
            <w:tcW w:w="2697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4. Imię/Imiona</w:t>
            </w:r>
          </w:p>
        </w:tc>
      </w:tr>
      <w:tr w:rsidR="003873D3" w:rsidTr="00ED2105">
        <w:tc>
          <w:tcPr>
            <w:tcW w:w="2303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5. Numer PESEL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  <w:tc>
          <w:tcPr>
            <w:tcW w:w="2697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6. Numer telefonu</w:t>
            </w:r>
            <w:r>
              <w:rPr>
                <w:rStyle w:val="FootnoteReference"/>
                <w:color w:val="000000"/>
                <w:sz w:val="16"/>
                <w:szCs w:val="20"/>
              </w:rPr>
              <w:footnoteReference w:id="1"/>
            </w: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color w:val="000000"/>
                <w:sz w:val="16"/>
                <w:szCs w:val="18"/>
              </w:rPr>
            </w:pPr>
            <w:r>
              <w:rPr>
                <w:b/>
                <w:color w:val="000000"/>
                <w:sz w:val="16"/>
                <w:szCs w:val="18"/>
              </w:rPr>
              <w:t>E.2. POZOSTAŁE PODMIOTY</w:t>
            </w:r>
          </w:p>
        </w:tc>
      </w:tr>
      <w:tr w:rsidR="003873D3" w:rsidTr="008A32C7">
        <w:tc>
          <w:tcPr>
            <w:tcW w:w="5000" w:type="pct"/>
            <w:gridSpan w:val="10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 xml:space="preserve">7. Pełna nazwa                                                                                         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</w:tr>
      <w:tr w:rsidR="003873D3" w:rsidTr="00ED2105">
        <w:tc>
          <w:tcPr>
            <w:tcW w:w="732" w:type="pct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8. NIP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  <w:tc>
          <w:tcPr>
            <w:tcW w:w="2301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9. REGON</w:t>
            </w:r>
          </w:p>
        </w:tc>
        <w:tc>
          <w:tcPr>
            <w:tcW w:w="1966" w:type="pct"/>
            <w:gridSpan w:val="4"/>
          </w:tcPr>
          <w:p w:rsidR="003873D3" w:rsidRPr="00ED2105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  <w:vertAlign w:val="superscript"/>
              </w:rPr>
            </w:pPr>
            <w:r>
              <w:rPr>
                <w:color w:val="000000"/>
                <w:sz w:val="16"/>
                <w:szCs w:val="20"/>
              </w:rPr>
              <w:t>10. Numer telefonu</w:t>
            </w:r>
            <w:r>
              <w:rPr>
                <w:color w:val="000000"/>
                <w:sz w:val="16"/>
                <w:szCs w:val="20"/>
                <w:vertAlign w:val="superscript"/>
              </w:rPr>
              <w:t>1</w:t>
            </w:r>
          </w:p>
        </w:tc>
      </w:tr>
      <w:tr w:rsidR="003873D3" w:rsidTr="008A32C7">
        <w:tc>
          <w:tcPr>
            <w:tcW w:w="5000" w:type="pct"/>
            <w:gridSpan w:val="10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11. Osoby upoważnione do reprezentowania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20"/>
              </w:rPr>
            </w:pP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color w:val="000000"/>
                <w:sz w:val="16"/>
                <w:szCs w:val="21"/>
              </w:rPr>
            </w:pPr>
            <w:r>
              <w:rPr>
                <w:b/>
                <w:color w:val="000000"/>
                <w:sz w:val="16"/>
                <w:szCs w:val="21"/>
              </w:rPr>
              <w:t>E.3. ADRES ZAMIESZKANIA / ADRES SIEDZIBY</w:t>
            </w:r>
          </w:p>
        </w:tc>
      </w:tr>
      <w:tr w:rsidR="003873D3" w:rsidTr="00ED2105">
        <w:tc>
          <w:tcPr>
            <w:tcW w:w="1517" w:type="pct"/>
            <w:gridSpan w:val="3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12. Kraj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2370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13. Województwo</w:t>
            </w:r>
          </w:p>
        </w:tc>
        <w:tc>
          <w:tcPr>
            <w:tcW w:w="1113" w:type="pct"/>
            <w:gridSpan w:val="2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14. Powiat</w:t>
            </w:r>
          </w:p>
        </w:tc>
      </w:tr>
      <w:tr w:rsidR="003873D3" w:rsidTr="00ED2105">
        <w:tc>
          <w:tcPr>
            <w:tcW w:w="1517" w:type="pct"/>
            <w:gridSpan w:val="3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15. Gmina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2370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16. Ulica</w:t>
            </w:r>
          </w:p>
        </w:tc>
        <w:tc>
          <w:tcPr>
            <w:tcW w:w="617" w:type="pct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17. Nr domu</w:t>
            </w:r>
          </w:p>
        </w:tc>
        <w:tc>
          <w:tcPr>
            <w:tcW w:w="496" w:type="pct"/>
          </w:tcPr>
          <w:p w:rsidR="003873D3" w:rsidRDefault="003873D3" w:rsidP="000962A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18.Nr lokalu</w:t>
            </w:r>
          </w:p>
        </w:tc>
      </w:tr>
      <w:tr w:rsidR="003873D3" w:rsidTr="00ED2105">
        <w:tc>
          <w:tcPr>
            <w:tcW w:w="1517" w:type="pct"/>
            <w:gridSpan w:val="3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19. Miejscowość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2370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20. Kod pocztowy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1113" w:type="pct"/>
            <w:gridSpan w:val="2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21. Poczta</w:t>
            </w: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color w:val="000000"/>
                <w:sz w:val="16"/>
                <w:szCs w:val="18"/>
              </w:rPr>
            </w:pPr>
            <w:r>
              <w:rPr>
                <w:b/>
                <w:color w:val="000000"/>
                <w:sz w:val="16"/>
                <w:szCs w:val="18"/>
              </w:rPr>
              <w:t xml:space="preserve">E.4. ADRES DO KORESPONDENCJI </w:t>
            </w:r>
            <w:r>
              <w:rPr>
                <w:b/>
                <w:i/>
                <w:color w:val="000000"/>
                <w:sz w:val="16"/>
                <w:szCs w:val="18"/>
              </w:rPr>
              <w:t>(wypełnić jeżeli jest inny niż w części E.3.)</w:t>
            </w:r>
          </w:p>
        </w:tc>
      </w:tr>
      <w:tr w:rsidR="003873D3" w:rsidTr="00ED2105">
        <w:tc>
          <w:tcPr>
            <w:tcW w:w="1517" w:type="pct"/>
            <w:gridSpan w:val="3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22. Kraj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2370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23. Województwo</w:t>
            </w:r>
          </w:p>
        </w:tc>
        <w:tc>
          <w:tcPr>
            <w:tcW w:w="1113" w:type="pct"/>
            <w:gridSpan w:val="2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24. Powiat</w:t>
            </w:r>
          </w:p>
        </w:tc>
      </w:tr>
      <w:tr w:rsidR="003873D3" w:rsidTr="00ED2105">
        <w:tc>
          <w:tcPr>
            <w:tcW w:w="1517" w:type="pct"/>
            <w:gridSpan w:val="3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25. Gmina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2370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26. Ulica</w:t>
            </w:r>
          </w:p>
        </w:tc>
        <w:tc>
          <w:tcPr>
            <w:tcW w:w="617" w:type="pct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27. Nr domu</w:t>
            </w:r>
          </w:p>
        </w:tc>
        <w:tc>
          <w:tcPr>
            <w:tcW w:w="496" w:type="pct"/>
          </w:tcPr>
          <w:p w:rsidR="003873D3" w:rsidRDefault="003873D3" w:rsidP="002A253F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28.Nr lokalu</w:t>
            </w:r>
          </w:p>
        </w:tc>
      </w:tr>
      <w:tr w:rsidR="003873D3" w:rsidTr="00ED2105">
        <w:tc>
          <w:tcPr>
            <w:tcW w:w="1517" w:type="pct"/>
            <w:gridSpan w:val="3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29. Miejscowość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2370" w:type="pct"/>
            <w:gridSpan w:val="5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30. Kod pocztowy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  <w:tc>
          <w:tcPr>
            <w:tcW w:w="1113" w:type="pct"/>
            <w:gridSpan w:val="2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31. Poczta</w:t>
            </w: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color w:val="000000"/>
                <w:sz w:val="18"/>
                <w:szCs w:val="21"/>
              </w:rPr>
            </w:pPr>
            <w:r>
              <w:rPr>
                <w:b/>
                <w:color w:val="000000"/>
                <w:sz w:val="18"/>
                <w:szCs w:val="6"/>
              </w:rPr>
              <w:t xml:space="preserve">F. </w:t>
            </w:r>
            <w:r>
              <w:rPr>
                <w:b/>
                <w:color w:val="000000"/>
                <w:sz w:val="18"/>
                <w:szCs w:val="21"/>
              </w:rPr>
              <w:t>ADRES NIERUCHOMOŚCI, NA KTÓREJ POWSTAJĄ ODPADY KOMUNALNE</w:t>
            </w:r>
          </w:p>
        </w:tc>
      </w:tr>
      <w:tr w:rsidR="003873D3" w:rsidTr="00ED2105">
        <w:tc>
          <w:tcPr>
            <w:tcW w:w="1910" w:type="pct"/>
            <w:gridSpan w:val="4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32. Miejscowość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</w:rPr>
            </w:pPr>
          </w:p>
        </w:tc>
        <w:tc>
          <w:tcPr>
            <w:tcW w:w="1977" w:type="pct"/>
            <w:gridSpan w:val="4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zCs w:val="18"/>
              </w:rPr>
              <w:t xml:space="preserve">33. Kod pocztowy </w:t>
            </w:r>
          </w:p>
        </w:tc>
        <w:tc>
          <w:tcPr>
            <w:tcW w:w="1113" w:type="pct"/>
            <w:gridSpan w:val="2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zCs w:val="18"/>
              </w:rPr>
              <w:t>34. Poczta</w:t>
            </w:r>
          </w:p>
        </w:tc>
      </w:tr>
      <w:tr w:rsidR="003873D3" w:rsidTr="00ED2105">
        <w:tc>
          <w:tcPr>
            <w:tcW w:w="3887" w:type="pct"/>
            <w:gridSpan w:val="8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35. Ulica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</w:rPr>
            </w:pPr>
          </w:p>
        </w:tc>
        <w:tc>
          <w:tcPr>
            <w:tcW w:w="617" w:type="pct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zCs w:val="18"/>
              </w:rPr>
              <w:t>36. Nr domu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</w:rPr>
            </w:pPr>
          </w:p>
        </w:tc>
        <w:tc>
          <w:tcPr>
            <w:tcW w:w="496" w:type="pct"/>
          </w:tcPr>
          <w:p w:rsidR="003873D3" w:rsidRDefault="003873D3" w:rsidP="000962A3">
            <w:pPr>
              <w:spacing w:line="276" w:lineRule="auto"/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zCs w:val="18"/>
              </w:rPr>
              <w:t>37.Nr lokalu</w:t>
            </w: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 w:rsidP="00D76C4E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>
              <w:rPr>
                <w:b/>
                <w:color w:val="000000"/>
                <w:sz w:val="18"/>
                <w:szCs w:val="20"/>
              </w:rPr>
              <w:t xml:space="preserve">G. DEKLAROWANY SPOSÓB ZBIERANIA ODPADÓW KOMUNALNYCH </w:t>
            </w:r>
            <w:r>
              <w:rPr>
                <w:b/>
                <w:i/>
                <w:color w:val="000000"/>
                <w:sz w:val="18"/>
                <w:szCs w:val="20"/>
              </w:rPr>
              <w:t>(zaznaczyć właściwy kwadrat)</w:t>
            </w:r>
          </w:p>
        </w:tc>
      </w:tr>
      <w:tr w:rsidR="003873D3" w:rsidTr="008A32C7">
        <w:tc>
          <w:tcPr>
            <w:tcW w:w="5000" w:type="pct"/>
            <w:gridSpan w:val="10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  <w:r>
              <w:rPr>
                <w:color w:val="000000"/>
                <w:sz w:val="16"/>
                <w:szCs w:val="6"/>
              </w:rPr>
              <w:t>38.</w:t>
            </w:r>
          </w:p>
          <w:p w:rsidR="003873D3" w:rsidRPr="00055AAF" w:rsidRDefault="003873D3" w:rsidP="008A32C7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□ selektywny</w:t>
            </w:r>
            <w:r>
              <w:rPr>
                <w:rStyle w:val="FootnoteReference"/>
                <w:b/>
                <w:color w:val="000000"/>
                <w:sz w:val="18"/>
                <w:szCs w:val="20"/>
              </w:rPr>
              <w:footnoteReference w:id="2"/>
            </w:r>
            <w:r w:rsidRPr="00055AAF">
              <w:rPr>
                <w:color w:val="000000"/>
                <w:sz w:val="18"/>
                <w:szCs w:val="18"/>
              </w:rPr>
              <w:t xml:space="preserve">                                                   □ nieselektywny (zmieszany)</w:t>
            </w:r>
          </w:p>
          <w:p w:rsidR="003873D3" w:rsidRDefault="003873D3">
            <w:pPr>
              <w:spacing w:line="276" w:lineRule="auto"/>
              <w:jc w:val="both"/>
              <w:rPr>
                <w:b/>
                <w:color w:val="000000"/>
                <w:sz w:val="16"/>
                <w:szCs w:val="6"/>
              </w:rPr>
            </w:pP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 w:rsidP="00F01F91">
            <w:pPr>
              <w:spacing w:line="276" w:lineRule="auto"/>
              <w:rPr>
                <w:b/>
                <w:color w:val="000000"/>
                <w:sz w:val="18"/>
                <w:szCs w:val="20"/>
              </w:rPr>
            </w:pPr>
            <w:r>
              <w:rPr>
                <w:b/>
                <w:color w:val="000000"/>
                <w:sz w:val="18"/>
                <w:szCs w:val="20"/>
              </w:rPr>
              <w:t>H. DEKLAROWANA OPŁATA ZA GOSPODAROWANIE ODPADAMI KOMUNALNYMI</w:t>
            </w:r>
            <w:r>
              <w:rPr>
                <w:rStyle w:val="FootnoteReference"/>
                <w:b/>
                <w:color w:val="000000"/>
                <w:sz w:val="20"/>
                <w:szCs w:val="20"/>
              </w:rPr>
              <w:footnoteReference w:id="3"/>
            </w:r>
            <w:r>
              <w:rPr>
                <w:b/>
                <w:color w:val="000000"/>
                <w:sz w:val="18"/>
                <w:szCs w:val="20"/>
              </w:rPr>
              <w:t xml:space="preserve"> </w:t>
            </w:r>
          </w:p>
        </w:tc>
      </w:tr>
      <w:tr w:rsidR="003873D3" w:rsidTr="00C4742D">
        <w:trPr>
          <w:trHeight w:val="84"/>
        </w:trPr>
        <w:tc>
          <w:tcPr>
            <w:tcW w:w="3427" w:type="pct"/>
            <w:gridSpan w:val="7"/>
          </w:tcPr>
          <w:p w:rsidR="003873D3" w:rsidRPr="00D76C4E" w:rsidRDefault="003873D3" w:rsidP="002914E9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:rsidR="003873D3" w:rsidRPr="00D76C4E" w:rsidRDefault="003873D3" w:rsidP="002914E9">
            <w:pPr>
              <w:spacing w:line="276" w:lineRule="auto"/>
              <w:rPr>
                <w:color w:val="000000"/>
                <w:sz w:val="18"/>
                <w:szCs w:val="18"/>
              </w:rPr>
            </w:pPr>
            <w:r w:rsidRPr="00D76C4E">
              <w:rPr>
                <w:color w:val="000000"/>
                <w:sz w:val="18"/>
                <w:szCs w:val="18"/>
              </w:rPr>
              <w:t xml:space="preserve">39.  Liczba osób zamieszkujących nieruchomość wskazaną w części F i prowadzących  </w:t>
            </w:r>
          </w:p>
          <w:p w:rsidR="003873D3" w:rsidRPr="00D76C4E" w:rsidRDefault="003873D3" w:rsidP="002914E9">
            <w:pPr>
              <w:spacing w:line="276" w:lineRule="auto"/>
              <w:rPr>
                <w:color w:val="000000"/>
                <w:sz w:val="18"/>
                <w:szCs w:val="18"/>
              </w:rPr>
            </w:pPr>
            <w:r w:rsidRPr="00D76C4E">
              <w:rPr>
                <w:color w:val="000000"/>
                <w:sz w:val="18"/>
                <w:szCs w:val="18"/>
              </w:rPr>
              <w:t xml:space="preserve">        wspólną gospodarkę odpadami</w:t>
            </w:r>
          </w:p>
        </w:tc>
        <w:tc>
          <w:tcPr>
            <w:tcW w:w="1573" w:type="pct"/>
            <w:gridSpan w:val="3"/>
            <w:vAlign w:val="bottom"/>
          </w:tcPr>
          <w:p w:rsidR="003873D3" w:rsidRPr="00D76C4E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Pr="00D76C4E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D76C4E">
              <w:rPr>
                <w:color w:val="000000"/>
                <w:sz w:val="18"/>
                <w:szCs w:val="18"/>
              </w:rPr>
              <w:t>…………….. osób</w:t>
            </w:r>
          </w:p>
          <w:p w:rsidR="003873D3" w:rsidRPr="00D76C4E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873D3" w:rsidTr="008A32C7">
        <w:trPr>
          <w:trHeight w:val="84"/>
        </w:trPr>
        <w:tc>
          <w:tcPr>
            <w:tcW w:w="5000" w:type="pct"/>
            <w:gridSpan w:val="10"/>
          </w:tcPr>
          <w:p w:rsidR="003873D3" w:rsidRDefault="003873D3" w:rsidP="000962A3">
            <w:pPr>
              <w:spacing w:line="276" w:lineRule="auto"/>
              <w:rPr>
                <w:color w:val="000000"/>
                <w:sz w:val="16"/>
                <w:szCs w:val="6"/>
              </w:rPr>
            </w:pPr>
          </w:p>
          <w:p w:rsidR="003873D3" w:rsidRPr="00055AAF" w:rsidRDefault="003873D3" w:rsidP="005A7C97">
            <w:pPr>
              <w:spacing w:line="276" w:lineRule="auto"/>
              <w:rPr>
                <w:i/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0</w:t>
            </w:r>
            <w:r w:rsidRPr="00055AAF">
              <w:rPr>
                <w:color w:val="000000"/>
                <w:sz w:val="18"/>
                <w:szCs w:val="18"/>
              </w:rPr>
              <w:t xml:space="preserve">. Wyliczenie miesięcznej opłaty za gospodarowanie odpadami komunalnymi </w:t>
            </w:r>
            <w:r w:rsidRPr="00055AAF">
              <w:rPr>
                <w:i/>
                <w:color w:val="000000"/>
                <w:sz w:val="18"/>
                <w:szCs w:val="18"/>
              </w:rPr>
              <w:t>(zaznaczyć właściwy kwadrat)</w:t>
            </w:r>
          </w:p>
        </w:tc>
      </w:tr>
      <w:tr w:rsidR="003873D3" w:rsidTr="00ED2105">
        <w:trPr>
          <w:trHeight w:val="84"/>
        </w:trPr>
        <w:tc>
          <w:tcPr>
            <w:tcW w:w="1125" w:type="pct"/>
            <w:gridSpan w:val="2"/>
          </w:tcPr>
          <w:p w:rsidR="003873D3" w:rsidRDefault="003873D3" w:rsidP="00D76C4E">
            <w:pPr>
              <w:spacing w:line="276" w:lineRule="auto"/>
              <w:jc w:val="center"/>
              <w:rPr>
                <w:color w:val="000000"/>
                <w:sz w:val="16"/>
                <w:szCs w:val="6"/>
              </w:rPr>
            </w:pPr>
          </w:p>
        </w:tc>
        <w:tc>
          <w:tcPr>
            <w:tcW w:w="2302" w:type="pct"/>
            <w:gridSpan w:val="5"/>
          </w:tcPr>
          <w:p w:rsidR="003873D3" w:rsidRDefault="003873D3" w:rsidP="001457F3">
            <w:pPr>
              <w:spacing w:line="276" w:lineRule="auto"/>
              <w:jc w:val="center"/>
              <w:rPr>
                <w:color w:val="000000"/>
                <w:sz w:val="16"/>
                <w:szCs w:val="6"/>
              </w:rPr>
            </w:pPr>
          </w:p>
          <w:p w:rsidR="003873D3" w:rsidRPr="00055AAF" w:rsidRDefault="003873D3" w:rsidP="001457F3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Selektywna zbiórka odpadów komunalnych</w:t>
            </w:r>
          </w:p>
          <w:p w:rsidR="003873D3" w:rsidRDefault="003873D3">
            <w:pPr>
              <w:spacing w:line="276" w:lineRule="auto"/>
              <w:rPr>
                <w:color w:val="000000"/>
                <w:sz w:val="16"/>
                <w:szCs w:val="6"/>
              </w:rPr>
            </w:pPr>
          </w:p>
        </w:tc>
        <w:tc>
          <w:tcPr>
            <w:tcW w:w="1573" w:type="pct"/>
            <w:gridSpan w:val="3"/>
          </w:tcPr>
          <w:p w:rsidR="003873D3" w:rsidRDefault="003873D3" w:rsidP="001457F3">
            <w:pPr>
              <w:spacing w:line="276" w:lineRule="auto"/>
              <w:jc w:val="center"/>
              <w:rPr>
                <w:color w:val="000000"/>
                <w:sz w:val="8"/>
                <w:szCs w:val="8"/>
              </w:rPr>
            </w:pPr>
          </w:p>
          <w:p w:rsidR="003873D3" w:rsidRPr="00055AAF" w:rsidRDefault="003873D3" w:rsidP="001457F3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Nieselektywna (odpady zmieszane)</w:t>
            </w:r>
          </w:p>
          <w:p w:rsidR="003873D3" w:rsidRDefault="003873D3" w:rsidP="001457F3">
            <w:pPr>
              <w:spacing w:line="276" w:lineRule="auto"/>
              <w:jc w:val="center"/>
              <w:rPr>
                <w:color w:val="000000"/>
                <w:sz w:val="16"/>
                <w:szCs w:val="6"/>
              </w:rPr>
            </w:pPr>
            <w:r w:rsidRPr="00055AAF">
              <w:rPr>
                <w:color w:val="000000"/>
                <w:sz w:val="18"/>
                <w:szCs w:val="18"/>
              </w:rPr>
              <w:t>zbiórka odpadów komunalnych</w:t>
            </w:r>
          </w:p>
        </w:tc>
      </w:tr>
      <w:tr w:rsidR="003873D3" w:rsidTr="00C4742D">
        <w:trPr>
          <w:cantSplit/>
        </w:trPr>
        <w:tc>
          <w:tcPr>
            <w:tcW w:w="1125" w:type="pct"/>
            <w:gridSpan w:val="2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1 osoba</w:t>
            </w:r>
          </w:p>
        </w:tc>
        <w:tc>
          <w:tcPr>
            <w:tcW w:w="2302" w:type="pct"/>
            <w:gridSpan w:val="5"/>
            <w:vAlign w:val="center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10,00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73" w:type="pct"/>
            <w:gridSpan w:val="3"/>
            <w:vAlign w:val="bottom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15,00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873D3" w:rsidTr="00C4742D">
        <w:trPr>
          <w:cantSplit/>
        </w:trPr>
        <w:tc>
          <w:tcPr>
            <w:tcW w:w="1125" w:type="pct"/>
            <w:gridSpan w:val="2"/>
            <w:vAlign w:val="center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2 osoby</w:t>
            </w:r>
          </w:p>
        </w:tc>
        <w:tc>
          <w:tcPr>
            <w:tcW w:w="2302" w:type="pct"/>
            <w:gridSpan w:val="5"/>
            <w:vAlign w:val="center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20,00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73" w:type="pct"/>
            <w:gridSpan w:val="3"/>
            <w:vAlign w:val="bottom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30,00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873D3" w:rsidTr="00C4742D">
        <w:trPr>
          <w:cantSplit/>
        </w:trPr>
        <w:tc>
          <w:tcPr>
            <w:tcW w:w="1125" w:type="pct"/>
            <w:gridSpan w:val="2"/>
            <w:vAlign w:val="center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3-5 osób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02" w:type="pct"/>
            <w:gridSpan w:val="5"/>
            <w:vAlign w:val="bottom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30,00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73" w:type="pct"/>
            <w:gridSpan w:val="3"/>
            <w:vAlign w:val="bottom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45,00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873D3" w:rsidTr="00C4742D">
        <w:trPr>
          <w:cantSplit/>
        </w:trPr>
        <w:tc>
          <w:tcPr>
            <w:tcW w:w="1125" w:type="pct"/>
            <w:gridSpan w:val="2"/>
            <w:vAlign w:val="center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powyżej 5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02" w:type="pct"/>
            <w:gridSpan w:val="5"/>
            <w:vAlign w:val="bottom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40,00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73" w:type="pct"/>
            <w:gridSpan w:val="3"/>
            <w:vAlign w:val="bottom"/>
          </w:tcPr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055AAF">
              <w:rPr>
                <w:color w:val="000000"/>
                <w:sz w:val="18"/>
                <w:szCs w:val="18"/>
              </w:rPr>
              <w:t>60,00 zł                    □</w:t>
            </w:r>
          </w:p>
          <w:p w:rsidR="003873D3" w:rsidRPr="00055AAF" w:rsidRDefault="003873D3" w:rsidP="00C4742D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 w:rsidP="009B0975">
            <w:pPr>
              <w:spacing w:line="276" w:lineRule="auto"/>
              <w:jc w:val="both"/>
              <w:rPr>
                <w:b/>
                <w:color w:val="000000"/>
                <w:sz w:val="18"/>
                <w:szCs w:val="6"/>
              </w:rPr>
            </w:pPr>
            <w:r>
              <w:rPr>
                <w:b/>
                <w:color w:val="000000"/>
                <w:sz w:val="18"/>
                <w:szCs w:val="6"/>
              </w:rPr>
              <w:t>I. OŚWIADCZENIE DOTYCZĄCE POSIADANIA KOMPOSTOWNIKA</w:t>
            </w:r>
          </w:p>
        </w:tc>
      </w:tr>
      <w:tr w:rsidR="003873D3" w:rsidTr="008A32C7">
        <w:tc>
          <w:tcPr>
            <w:tcW w:w="5000" w:type="pct"/>
            <w:gridSpan w:val="10"/>
          </w:tcPr>
          <w:p w:rsidR="003873D3" w:rsidRDefault="003873D3" w:rsidP="009B0975">
            <w:pPr>
              <w:spacing w:line="276" w:lineRule="auto"/>
              <w:jc w:val="both"/>
              <w:rPr>
                <w:color w:val="000000"/>
                <w:sz w:val="8"/>
                <w:szCs w:val="8"/>
              </w:rPr>
            </w:pPr>
          </w:p>
          <w:p w:rsidR="003873D3" w:rsidRDefault="003873D3" w:rsidP="009B0975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  <w:r>
              <w:rPr>
                <w:color w:val="000000"/>
                <w:sz w:val="16"/>
                <w:szCs w:val="6"/>
              </w:rPr>
              <w:t xml:space="preserve">41. Oświadczam, iż powstające na terenie nieruchomości wskazanej w części F odpady biodegradowalne podlegają kompostowaniu przy użyciu kompostownika                 </w:t>
            </w:r>
          </w:p>
          <w:p w:rsidR="003873D3" w:rsidRDefault="003873D3" w:rsidP="00300D38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6"/>
              </w:rPr>
              <w:t xml:space="preserve">                     </w:t>
            </w:r>
            <w:r w:rsidRPr="00055AAF">
              <w:rPr>
                <w:color w:val="000000"/>
                <w:sz w:val="18"/>
                <w:szCs w:val="18"/>
              </w:rPr>
              <w:t xml:space="preserve">                                                                     □ TAK                                      □ NIE</w:t>
            </w:r>
          </w:p>
        </w:tc>
      </w:tr>
      <w:tr w:rsidR="003873D3" w:rsidTr="008A32C7">
        <w:trPr>
          <w:trHeight w:val="267"/>
        </w:trPr>
        <w:tc>
          <w:tcPr>
            <w:tcW w:w="5000" w:type="pct"/>
            <w:gridSpan w:val="10"/>
            <w:shd w:val="clear" w:color="auto" w:fill="F2F2F2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b/>
                <w:color w:val="000000"/>
                <w:sz w:val="18"/>
                <w:szCs w:val="6"/>
              </w:rPr>
              <w:t>J. PODPIS OSOBY SKŁADAJĄCEJ DEKLARACJĘ</w:t>
            </w:r>
          </w:p>
        </w:tc>
      </w:tr>
      <w:tr w:rsidR="003873D3" w:rsidTr="008A32C7">
        <w:trPr>
          <w:trHeight w:val="1317"/>
        </w:trPr>
        <w:tc>
          <w:tcPr>
            <w:tcW w:w="5000" w:type="pct"/>
            <w:gridSpan w:val="10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42.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            …………………………..                                                                       …..............................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                 miejscowość, data                                                                                  czytelny podpis</w:t>
            </w: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18"/>
              </w:rPr>
            </w:pPr>
          </w:p>
        </w:tc>
      </w:tr>
      <w:tr w:rsidR="003873D3" w:rsidTr="008A32C7"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b/>
                <w:color w:val="000000"/>
                <w:sz w:val="18"/>
                <w:szCs w:val="6"/>
              </w:rPr>
            </w:pPr>
            <w:r>
              <w:rPr>
                <w:b/>
                <w:color w:val="000000"/>
                <w:sz w:val="18"/>
                <w:szCs w:val="6"/>
              </w:rPr>
              <w:t>K. ADNOTACJE URZĘDOWE</w:t>
            </w:r>
          </w:p>
        </w:tc>
      </w:tr>
      <w:tr w:rsidR="003873D3" w:rsidTr="008A32C7">
        <w:trPr>
          <w:trHeight w:val="998"/>
        </w:trPr>
        <w:tc>
          <w:tcPr>
            <w:tcW w:w="5000" w:type="pct"/>
            <w:gridSpan w:val="10"/>
            <w:shd w:val="clear" w:color="auto" w:fill="E6E6E6"/>
          </w:tcPr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  <w:p w:rsidR="003873D3" w:rsidRDefault="003873D3">
            <w:pPr>
              <w:spacing w:line="276" w:lineRule="auto"/>
              <w:jc w:val="both"/>
              <w:rPr>
                <w:color w:val="000000"/>
                <w:sz w:val="16"/>
                <w:szCs w:val="6"/>
              </w:rPr>
            </w:pPr>
          </w:p>
        </w:tc>
      </w:tr>
    </w:tbl>
    <w:p w:rsidR="003873D3" w:rsidRDefault="003873D3" w:rsidP="005058FE">
      <w:pPr>
        <w:jc w:val="both"/>
        <w:rPr>
          <w:b/>
          <w:color w:val="000000"/>
          <w:sz w:val="6"/>
          <w:szCs w:val="6"/>
        </w:rPr>
      </w:pPr>
    </w:p>
    <w:p w:rsidR="003873D3" w:rsidRDefault="003873D3" w:rsidP="005058FE">
      <w:pPr>
        <w:jc w:val="center"/>
        <w:rPr>
          <w:sz w:val="18"/>
          <w:szCs w:val="16"/>
          <w:vertAlign w:val="superscript"/>
        </w:rPr>
      </w:pPr>
    </w:p>
    <w:p w:rsidR="003873D3" w:rsidRDefault="003873D3" w:rsidP="005058FE">
      <w:pPr>
        <w:jc w:val="center"/>
        <w:rPr>
          <w:b/>
          <w:sz w:val="16"/>
          <w:szCs w:val="21"/>
        </w:rPr>
      </w:pPr>
    </w:p>
    <w:p w:rsidR="003873D3" w:rsidRDefault="003873D3" w:rsidP="005058FE">
      <w:pPr>
        <w:jc w:val="center"/>
        <w:rPr>
          <w:b/>
          <w:sz w:val="16"/>
          <w:szCs w:val="21"/>
        </w:rPr>
      </w:pPr>
    </w:p>
    <w:p w:rsidR="003873D3" w:rsidRDefault="003873D3" w:rsidP="005058FE">
      <w:pPr>
        <w:jc w:val="center"/>
        <w:rPr>
          <w:b/>
          <w:sz w:val="16"/>
          <w:szCs w:val="21"/>
        </w:rPr>
      </w:pPr>
      <w:r>
        <w:rPr>
          <w:b/>
          <w:sz w:val="16"/>
          <w:szCs w:val="21"/>
        </w:rPr>
        <w:t>Pouczenia:</w:t>
      </w:r>
    </w:p>
    <w:p w:rsidR="003873D3" w:rsidRDefault="003873D3" w:rsidP="005058FE">
      <w:pPr>
        <w:jc w:val="both"/>
        <w:rPr>
          <w:b/>
          <w:sz w:val="18"/>
          <w:szCs w:val="21"/>
        </w:rPr>
      </w:pPr>
    </w:p>
    <w:p w:rsidR="003873D3" w:rsidRDefault="003873D3" w:rsidP="005058FE">
      <w:pPr>
        <w:jc w:val="both"/>
        <w:rPr>
          <w:sz w:val="16"/>
          <w:szCs w:val="21"/>
        </w:rPr>
      </w:pPr>
      <w:r>
        <w:rPr>
          <w:sz w:val="16"/>
          <w:szCs w:val="21"/>
        </w:rPr>
        <w:t>1. Niniejsza deklaracja stanowi podstawę do wystawienia tytułu wykonawczego, zgodnie z przepisami ustawy z dnia 17 czerwca 1966 r. o postępowaniu egzekucyjnym w administracji (Dz. U. z 2012 r.,poz.1015 ze zmianami).</w:t>
      </w:r>
    </w:p>
    <w:p w:rsidR="003873D3" w:rsidRDefault="003873D3" w:rsidP="005058FE">
      <w:pPr>
        <w:jc w:val="both"/>
        <w:rPr>
          <w:sz w:val="16"/>
          <w:szCs w:val="21"/>
        </w:rPr>
      </w:pPr>
      <w:r>
        <w:rPr>
          <w:sz w:val="16"/>
          <w:szCs w:val="21"/>
        </w:rPr>
        <w:t>2. Zgodnie z art. 6p ustawy z dnia 13 września 1996 r. o utrzymaniu czystości i porządku w gminach (Dz. U. z 2012 r., poz. 391 ze zm.),  w razie stwierdzenia, że właściciel nieruchomości nie uiścił opłaty za gospodarowanie odpadami komunalnymi, albo uiścił ją w wysokości niższej od należnej, Wójt Gminy Nowa Wieś Wielka określi, w drodze decyzji, wysokość zaległości z tytułu opłaty za gospodarowanie odpadami komunalnymi.</w:t>
      </w:r>
    </w:p>
    <w:p w:rsidR="003873D3" w:rsidRDefault="003873D3" w:rsidP="005058FE">
      <w:pPr>
        <w:jc w:val="both"/>
        <w:rPr>
          <w:sz w:val="16"/>
          <w:szCs w:val="21"/>
        </w:rPr>
      </w:pPr>
      <w:r>
        <w:rPr>
          <w:bCs/>
          <w:sz w:val="16"/>
          <w:szCs w:val="21"/>
        </w:rPr>
        <w:t>3. Zadeklarowany sposób zbierania odpadów będzie podlegał kontroli. W przypadku stwierdzenia nieprawidłowego segregowania odpadów komunalnych, właściwy organ w drodze decyzji naliczy opłatę jak za zbieranie odpadów zmieszanych.</w:t>
      </w:r>
    </w:p>
    <w:p w:rsidR="003873D3" w:rsidRDefault="003873D3" w:rsidP="005058FE">
      <w:pPr>
        <w:jc w:val="both"/>
        <w:rPr>
          <w:b/>
          <w:sz w:val="18"/>
          <w:szCs w:val="21"/>
        </w:rPr>
      </w:pPr>
    </w:p>
    <w:p w:rsidR="003873D3" w:rsidRDefault="003873D3" w:rsidP="005058FE">
      <w:pPr>
        <w:jc w:val="center"/>
        <w:rPr>
          <w:b/>
          <w:bCs/>
          <w:color w:val="000000"/>
          <w:sz w:val="16"/>
          <w:szCs w:val="21"/>
        </w:rPr>
      </w:pPr>
      <w:r>
        <w:rPr>
          <w:b/>
          <w:sz w:val="16"/>
          <w:szCs w:val="21"/>
        </w:rPr>
        <w:t>Objaśnienia</w:t>
      </w:r>
      <w:r>
        <w:rPr>
          <w:b/>
          <w:bCs/>
          <w:color w:val="000000"/>
          <w:sz w:val="16"/>
          <w:szCs w:val="21"/>
        </w:rPr>
        <w:t>:</w:t>
      </w:r>
    </w:p>
    <w:p w:rsidR="003873D3" w:rsidRDefault="003873D3" w:rsidP="005058FE">
      <w:pPr>
        <w:jc w:val="center"/>
        <w:rPr>
          <w:b/>
          <w:bCs/>
          <w:color w:val="000000"/>
          <w:sz w:val="16"/>
          <w:szCs w:val="21"/>
        </w:rPr>
      </w:pPr>
    </w:p>
    <w:p w:rsidR="003873D3" w:rsidRDefault="003873D3" w:rsidP="005058FE"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>1. Formularz deklaracji przeznaczony jest dla właścicieli nieruchomości, na których zamieszkują mieszkańcy.</w:t>
      </w:r>
    </w:p>
    <w:p w:rsidR="003873D3" w:rsidRDefault="003873D3" w:rsidP="001457F3"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>2. Przez właściciela nieruchomości rozumie się także, zgodnie z art. 2 ust. 1 pkt 4 ustawy z dnia 13 września 1996 r. o utrzymaniu czystości i porządku w gminach (Dz. U. z 2012 r., poz. 391 ze zm.): współwłaścicieli, użytkowników wieczystych oraz jednostki organizacyjne i osoby posiadające nieruchomości w zarządzie lub użytkowaniu, a także inne podmioty władające nieruchomością.</w:t>
      </w:r>
    </w:p>
    <w:p w:rsidR="003873D3" w:rsidRDefault="003873D3" w:rsidP="005058FE"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>3. Dla każdej nieruchomości należy złożyć odrębną deklarację.</w:t>
      </w:r>
    </w:p>
    <w:p w:rsidR="003873D3" w:rsidRDefault="003873D3" w:rsidP="001457F3">
      <w:pPr>
        <w:jc w:val="both"/>
      </w:pPr>
      <w:r>
        <w:rPr>
          <w:bCs/>
          <w:color w:val="000000"/>
          <w:sz w:val="16"/>
          <w:szCs w:val="16"/>
        </w:rPr>
        <w:t>4. Pola jasne wypełniane są przez właściciela nieruchomości dużymi, drukowanymi literami, czarnym lub niebieskim kolorem.</w:t>
      </w:r>
    </w:p>
    <w:sectPr w:rsidR="003873D3" w:rsidSect="005058FE">
      <w:foot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3D3" w:rsidRDefault="003873D3" w:rsidP="005058FE">
      <w:r>
        <w:separator/>
      </w:r>
    </w:p>
  </w:endnote>
  <w:endnote w:type="continuationSeparator" w:id="0">
    <w:p w:rsidR="003873D3" w:rsidRDefault="003873D3" w:rsidP="00505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3D3" w:rsidRDefault="003873D3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3</w:t>
    </w:r>
    <w:r>
      <w:rPr>
        <w:b/>
      </w:rPr>
      <w:fldChar w:fldCharType="end"/>
    </w:r>
  </w:p>
  <w:p w:rsidR="003873D3" w:rsidRDefault="003873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3D3" w:rsidRDefault="003873D3" w:rsidP="005058FE">
      <w:r>
        <w:separator/>
      </w:r>
    </w:p>
  </w:footnote>
  <w:footnote w:type="continuationSeparator" w:id="0">
    <w:p w:rsidR="003873D3" w:rsidRDefault="003873D3" w:rsidP="005058FE">
      <w:r>
        <w:continuationSeparator/>
      </w:r>
    </w:p>
  </w:footnote>
  <w:footnote w:id="1">
    <w:p w:rsidR="003873D3" w:rsidRDefault="003873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0D38">
        <w:rPr>
          <w:sz w:val="16"/>
          <w:szCs w:val="16"/>
        </w:rPr>
        <w:t>Dane nieobowiązkowe</w:t>
      </w:r>
    </w:p>
  </w:footnote>
  <w:footnote w:id="2">
    <w:p w:rsidR="003873D3" w:rsidRDefault="003873D3" w:rsidP="00D76C4E">
      <w:pPr>
        <w:pStyle w:val="FootnoteText"/>
        <w:rPr>
          <w:sz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</w:rPr>
        <w:t>Sposób i wymagania w zakresie selektywnego zbierania odpadów komunalnych określone są w Regulaminie utrzymania czystości i porządku na terenie Gminy Nowa Wieś Wielka.</w:t>
      </w:r>
    </w:p>
    <w:p w:rsidR="003873D3" w:rsidRDefault="003873D3" w:rsidP="00D76C4E">
      <w:pPr>
        <w:pStyle w:val="FootnoteText"/>
      </w:pPr>
    </w:p>
  </w:footnote>
  <w:footnote w:id="3">
    <w:p w:rsidR="003873D3" w:rsidRDefault="003873D3" w:rsidP="005058FE">
      <w:pPr>
        <w:jc w:val="both"/>
      </w:pPr>
      <w:r>
        <w:rPr>
          <w:rStyle w:val="FootnoteReference"/>
          <w:sz w:val="16"/>
          <w:szCs w:val="20"/>
        </w:rPr>
        <w:footnoteRef/>
      </w:r>
      <w:r>
        <w:rPr>
          <w:sz w:val="16"/>
          <w:szCs w:val="20"/>
        </w:rPr>
        <w:t xml:space="preserve"> </w:t>
      </w:r>
      <w:r>
        <w:rPr>
          <w:color w:val="000000"/>
          <w:sz w:val="16"/>
          <w:szCs w:val="20"/>
        </w:rPr>
        <w:t xml:space="preserve">Stawki opłaty określone w uchwale Rady Gminy w sprawie ustalenia stawki opłaty za gospodarowanie odpadami komunalnymi dla właścicieli nieruchomości, na których zamieszkują mieszkańcy.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58FE"/>
    <w:rsid w:val="00055AAF"/>
    <w:rsid w:val="000638E7"/>
    <w:rsid w:val="0006645C"/>
    <w:rsid w:val="000962A3"/>
    <w:rsid w:val="000A13B0"/>
    <w:rsid w:val="000C0004"/>
    <w:rsid w:val="000E4690"/>
    <w:rsid w:val="000E6B70"/>
    <w:rsid w:val="001021B5"/>
    <w:rsid w:val="0011792B"/>
    <w:rsid w:val="001457F3"/>
    <w:rsid w:val="00174AD9"/>
    <w:rsid w:val="001A0D74"/>
    <w:rsid w:val="002227FB"/>
    <w:rsid w:val="002914E9"/>
    <w:rsid w:val="002A253F"/>
    <w:rsid w:val="002D79C0"/>
    <w:rsid w:val="00300D38"/>
    <w:rsid w:val="0032572F"/>
    <w:rsid w:val="00342414"/>
    <w:rsid w:val="003554A7"/>
    <w:rsid w:val="003579F8"/>
    <w:rsid w:val="003873D3"/>
    <w:rsid w:val="003C3564"/>
    <w:rsid w:val="003C685D"/>
    <w:rsid w:val="003D3797"/>
    <w:rsid w:val="003D3D7E"/>
    <w:rsid w:val="003F6537"/>
    <w:rsid w:val="004056C2"/>
    <w:rsid w:val="00421CE4"/>
    <w:rsid w:val="004432E9"/>
    <w:rsid w:val="004C75DA"/>
    <w:rsid w:val="005016BA"/>
    <w:rsid w:val="005058FE"/>
    <w:rsid w:val="00535E1F"/>
    <w:rsid w:val="00562B61"/>
    <w:rsid w:val="0059197A"/>
    <w:rsid w:val="005A15CC"/>
    <w:rsid w:val="005A7C97"/>
    <w:rsid w:val="005B3F92"/>
    <w:rsid w:val="005C116C"/>
    <w:rsid w:val="00605D20"/>
    <w:rsid w:val="0061389A"/>
    <w:rsid w:val="0063189B"/>
    <w:rsid w:val="006412E0"/>
    <w:rsid w:val="00646019"/>
    <w:rsid w:val="00651967"/>
    <w:rsid w:val="00671EAB"/>
    <w:rsid w:val="00710A0F"/>
    <w:rsid w:val="00724DAB"/>
    <w:rsid w:val="00726665"/>
    <w:rsid w:val="007339A5"/>
    <w:rsid w:val="0076378F"/>
    <w:rsid w:val="007A439B"/>
    <w:rsid w:val="007D2554"/>
    <w:rsid w:val="007D3B29"/>
    <w:rsid w:val="007E530A"/>
    <w:rsid w:val="00801986"/>
    <w:rsid w:val="008430FE"/>
    <w:rsid w:val="00887DDA"/>
    <w:rsid w:val="008A32C7"/>
    <w:rsid w:val="008B71AC"/>
    <w:rsid w:val="00967F9A"/>
    <w:rsid w:val="009B0975"/>
    <w:rsid w:val="009D58F9"/>
    <w:rsid w:val="009E7821"/>
    <w:rsid w:val="009F3213"/>
    <w:rsid w:val="00A23250"/>
    <w:rsid w:val="00A24A1D"/>
    <w:rsid w:val="00A37DB3"/>
    <w:rsid w:val="00A535B5"/>
    <w:rsid w:val="00A657A7"/>
    <w:rsid w:val="00A673B2"/>
    <w:rsid w:val="00AC2E27"/>
    <w:rsid w:val="00AD77C8"/>
    <w:rsid w:val="00B05ECA"/>
    <w:rsid w:val="00B875D3"/>
    <w:rsid w:val="00BB7D92"/>
    <w:rsid w:val="00BE0E4C"/>
    <w:rsid w:val="00C1349B"/>
    <w:rsid w:val="00C31AD1"/>
    <w:rsid w:val="00C31C09"/>
    <w:rsid w:val="00C4742D"/>
    <w:rsid w:val="00C87B7E"/>
    <w:rsid w:val="00CD5EBE"/>
    <w:rsid w:val="00D55B0E"/>
    <w:rsid w:val="00D66A3D"/>
    <w:rsid w:val="00D70CFF"/>
    <w:rsid w:val="00D76C4E"/>
    <w:rsid w:val="00DB44A3"/>
    <w:rsid w:val="00E11675"/>
    <w:rsid w:val="00E25C77"/>
    <w:rsid w:val="00EC7CE0"/>
    <w:rsid w:val="00ED2105"/>
    <w:rsid w:val="00EF0985"/>
    <w:rsid w:val="00EF44AC"/>
    <w:rsid w:val="00F01F91"/>
    <w:rsid w:val="00FB293C"/>
    <w:rsid w:val="00FB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8F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5058F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058FE"/>
    <w:rPr>
      <w:rFonts w:ascii="Times New Roman" w:hAnsi="Times New Roman" w:cs="Times New Roman"/>
      <w:sz w:val="20"/>
      <w:szCs w:val="20"/>
      <w:lang w:eastAsia="pl-PL"/>
    </w:rPr>
  </w:style>
  <w:style w:type="paragraph" w:styleId="Title">
    <w:name w:val="Title"/>
    <w:basedOn w:val="Normal"/>
    <w:link w:val="TitleChar"/>
    <w:uiPriority w:val="99"/>
    <w:qFormat/>
    <w:rsid w:val="005058FE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5058FE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5058FE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5058F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58FE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5058F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058FE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69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281</TotalTime>
  <Pages>3</Pages>
  <Words>832</Words>
  <Characters>4997</Characters>
  <Application>Microsoft Office Outlook</Application>
  <DocSecurity>0</DocSecurity>
  <Lines>0</Lines>
  <Paragraphs>0</Paragraphs>
  <ScaleCrop>false</ScaleCrop>
  <Company>Nowa Wieś Wielka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Rada</cp:lastModifiedBy>
  <cp:revision>38</cp:revision>
  <cp:lastPrinted>2013-09-23T06:51:00Z</cp:lastPrinted>
  <dcterms:created xsi:type="dcterms:W3CDTF">2013-03-04T12:07:00Z</dcterms:created>
  <dcterms:modified xsi:type="dcterms:W3CDTF">2013-09-23T06:51:00Z</dcterms:modified>
</cp:coreProperties>
</file>